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697" w:rsidRDefault="00675697" w:rsidP="0025212A">
      <w:pPr>
        <w:rPr>
          <w:i/>
          <w:sz w:val="28"/>
          <w:szCs w:val="28"/>
        </w:rPr>
      </w:pPr>
    </w:p>
    <w:p w:rsidR="00675697" w:rsidRPr="001C294B" w:rsidRDefault="00675697" w:rsidP="0025212A">
      <w:pPr>
        <w:rPr>
          <w:i/>
          <w:sz w:val="32"/>
          <w:szCs w:val="32"/>
        </w:rPr>
      </w:pPr>
    </w:p>
    <w:p w:rsidR="00675697" w:rsidRPr="0025212A" w:rsidRDefault="00675697" w:rsidP="0025212A">
      <w:pPr>
        <w:rPr>
          <w:i/>
          <w:color w:val="0000FF"/>
          <w:sz w:val="28"/>
          <w:szCs w:val="28"/>
        </w:rPr>
      </w:pPr>
      <w:r>
        <w:rPr>
          <w:i/>
          <w:sz w:val="28"/>
          <w:szCs w:val="28"/>
        </w:rPr>
        <w:t xml:space="preserve">                    </w:t>
      </w:r>
      <w:r w:rsidRPr="00630469">
        <w:rPr>
          <w:i/>
          <w:color w:val="0000FF"/>
          <w:sz w:val="28"/>
          <w:szCs w:val="28"/>
        </w:rPr>
        <w:t xml:space="preserve">  </w:t>
      </w:r>
      <w:r w:rsidRPr="0024164E">
        <w:rPr>
          <w:color w:val="0000FF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60.75pt">
            <v:imagedata r:id="rId5" o:title=""/>
          </v:shape>
        </w:pict>
      </w:r>
      <w:r>
        <w:rPr>
          <w:color w:val="0000FF"/>
          <w:sz w:val="36"/>
          <w:szCs w:val="36"/>
        </w:rPr>
        <w:t xml:space="preserve">         </w:t>
      </w:r>
      <w:r w:rsidRPr="00630469">
        <w:rPr>
          <w:i/>
          <w:color w:val="0000FF"/>
          <w:sz w:val="28"/>
          <w:szCs w:val="28"/>
        </w:rPr>
        <w:t xml:space="preserve">    </w:t>
      </w:r>
      <w:r>
        <w:rPr>
          <w:i/>
          <w:color w:val="0000FF"/>
          <w:sz w:val="28"/>
          <w:szCs w:val="28"/>
        </w:rPr>
        <w:t xml:space="preserve">   </w:t>
      </w:r>
      <w:r w:rsidRPr="0024164E">
        <w:rPr>
          <w:i/>
          <w:noProof/>
          <w:color w:val="0000FF"/>
          <w:sz w:val="28"/>
          <w:szCs w:val="28"/>
        </w:rPr>
        <w:pict>
          <v:shape id="Kép 3" o:spid="_x0000_i1026" type="#_x0000_t75" style="width:181.5pt;height:58.5pt;visibility:visible">
            <v:imagedata r:id="rId6" o:title=""/>
          </v:shape>
        </w:pict>
      </w:r>
    </w:p>
    <w:p w:rsidR="00675697" w:rsidRDefault="00675697" w:rsidP="0007680B">
      <w:pPr>
        <w:rPr>
          <w:b/>
        </w:rPr>
      </w:pPr>
    </w:p>
    <w:p w:rsidR="00675697" w:rsidRDefault="00675697" w:rsidP="0007680B">
      <w:pPr>
        <w:rPr>
          <w:b/>
        </w:rPr>
      </w:pPr>
    </w:p>
    <w:p w:rsidR="00675697" w:rsidRDefault="00675697" w:rsidP="0007680B">
      <w:pPr>
        <w:rPr>
          <w:b/>
        </w:rPr>
      </w:pPr>
    </w:p>
    <w:p w:rsidR="00675697" w:rsidRDefault="00675697" w:rsidP="0007680B">
      <w:pPr>
        <w:rPr>
          <w:b/>
        </w:rPr>
      </w:pPr>
    </w:p>
    <w:p w:rsidR="00675697" w:rsidRDefault="00675697" w:rsidP="0007680B">
      <w:pPr>
        <w:rPr>
          <w:b/>
          <w:sz w:val="28"/>
          <w:szCs w:val="28"/>
        </w:rPr>
      </w:pPr>
      <w:r w:rsidRPr="001C294B">
        <w:rPr>
          <w:b/>
        </w:rPr>
        <w:t xml:space="preserve">            </w:t>
      </w:r>
      <w:r w:rsidRPr="001C294B">
        <w:rPr>
          <w:b/>
          <w:sz w:val="28"/>
          <w:szCs w:val="28"/>
        </w:rPr>
        <w:t>ŐSZI RAPID SAKKVERSENY A BELVÁROSBAN</w:t>
      </w:r>
    </w:p>
    <w:p w:rsidR="00675697" w:rsidRDefault="00675697" w:rsidP="0007680B">
      <w:pPr>
        <w:rPr>
          <w:b/>
          <w:sz w:val="28"/>
          <w:szCs w:val="28"/>
        </w:rPr>
      </w:pPr>
    </w:p>
    <w:p w:rsidR="00675697" w:rsidRDefault="00675697" w:rsidP="0007680B"/>
    <w:p w:rsidR="00675697" w:rsidRDefault="00675697" w:rsidP="0007680B">
      <w:r>
        <w:t>A Belvárosi Polgári Szalon, 2016 november 5-én szombaton 9,30 órai kezdettel rapid sakkversenyt rendez a Budapest 1053 Cukor utca 5.sz alatt.</w:t>
      </w:r>
    </w:p>
    <w:p w:rsidR="00675697" w:rsidRDefault="00675697" w:rsidP="0007680B"/>
    <w:p w:rsidR="00675697" w:rsidRDefault="00675697" w:rsidP="0007680B">
      <w:r w:rsidRPr="003B5344">
        <w:rPr>
          <w:b/>
        </w:rPr>
        <w:t>A verseny lebonyolítása</w:t>
      </w:r>
      <w:r>
        <w:t>: a résztvevők számától függően, 7, vagy 9 fordulós svájci rendszer,</w:t>
      </w:r>
    </w:p>
    <w:p w:rsidR="00675697" w:rsidRDefault="00675697" w:rsidP="0007680B">
      <w:r>
        <w:t>2x15 perces játékidővel, a Fide rapid játék szabályai szerint.</w:t>
      </w:r>
    </w:p>
    <w:p w:rsidR="00675697" w:rsidRDefault="00675697" w:rsidP="0007680B"/>
    <w:p w:rsidR="00675697" w:rsidRDefault="00675697" w:rsidP="0007680B">
      <w:r w:rsidRPr="003B5344">
        <w:rPr>
          <w:b/>
        </w:rPr>
        <w:t>A versenyre nevezhet</w:t>
      </w:r>
      <w:r>
        <w:rPr>
          <w:b/>
        </w:rPr>
        <w:t xml:space="preserve">: </w:t>
      </w:r>
      <w:r>
        <w:t xml:space="preserve"> minden érdeklődő, a 14 éven aluli fiúk és lányok eredményének értékelése megfelelő létszámú jelentkező esetén korcsoportonként történik, azaz I-IV. korcsoportban, a diák sakkversenyeken megszokott lebonyolítás és értékelés szerint.</w:t>
      </w:r>
    </w:p>
    <w:p w:rsidR="00675697" w:rsidRDefault="00675697" w:rsidP="0007680B"/>
    <w:p w:rsidR="00675697" w:rsidRDefault="00675697" w:rsidP="0007680B">
      <w:r w:rsidRPr="006F1359">
        <w:rPr>
          <w:b/>
        </w:rPr>
        <w:t>Nevezési határidő:</w:t>
      </w:r>
      <w:r>
        <w:t xml:space="preserve">  2016 november 4-e  18,00 óra.</w:t>
      </w:r>
    </w:p>
    <w:p w:rsidR="00675697" w:rsidRDefault="00675697" w:rsidP="0007680B">
      <w:r>
        <w:t xml:space="preserve">Jelentkezni lehet a </w:t>
      </w:r>
      <w:hyperlink r:id="rId7" w:history="1">
        <w:r w:rsidRPr="00327F11">
          <w:rPr>
            <w:rStyle w:val="Hyperlink"/>
          </w:rPr>
          <w:t>siralysakk2010@gmail.com</w:t>
        </w:r>
      </w:hyperlink>
      <w:r>
        <w:t xml:space="preserve">  email címen, vagy Juhász Béla főrendezőnél,</w:t>
      </w:r>
    </w:p>
    <w:p w:rsidR="00675697" w:rsidRDefault="00675697" w:rsidP="0007680B">
      <w:r>
        <w:t>a 20-9747-447 telefonon.</w:t>
      </w:r>
    </w:p>
    <w:p w:rsidR="00675697" w:rsidRDefault="00675697" w:rsidP="0007680B"/>
    <w:p w:rsidR="00675697" w:rsidRDefault="00675697" w:rsidP="0007680B">
      <w:r w:rsidRPr="006F1359">
        <w:rPr>
          <w:b/>
        </w:rPr>
        <w:t>Helyszíni nevezésre</w:t>
      </w:r>
      <w:r>
        <w:t>,  a terem  befogadóképessége , valamint  a sakkórák, és sakk készletek száma miatt, csak korlátozott számban van lehetőség.</w:t>
      </w:r>
    </w:p>
    <w:p w:rsidR="00675697" w:rsidRDefault="00675697" w:rsidP="0007680B"/>
    <w:p w:rsidR="00675697" w:rsidRPr="006F1359" w:rsidRDefault="00675697" w:rsidP="0007680B">
      <w:pPr>
        <w:rPr>
          <w:b/>
        </w:rPr>
      </w:pPr>
      <w:r w:rsidRPr="006F1359">
        <w:rPr>
          <w:b/>
        </w:rPr>
        <w:t>A nevezési díj, 1000Ft/fő.</w:t>
      </w:r>
    </w:p>
    <w:p w:rsidR="00675697" w:rsidRPr="006F1359" w:rsidRDefault="00675697" w:rsidP="0007680B">
      <w:pPr>
        <w:rPr>
          <w:b/>
        </w:rPr>
      </w:pPr>
    </w:p>
    <w:p w:rsidR="00675697" w:rsidRDefault="00675697" w:rsidP="0007680B">
      <w:r w:rsidRPr="00BE2B10">
        <w:rPr>
          <w:b/>
        </w:rPr>
        <w:t>Díjazás:</w:t>
      </w:r>
      <w:r>
        <w:t xml:space="preserve"> a befolyt nevezési díjak 70/%-a a felnőttek mezőnyében kiosztásra kerül.</w:t>
      </w:r>
    </w:p>
    <w:p w:rsidR="00675697" w:rsidRDefault="00675697" w:rsidP="0007680B">
      <w:r>
        <w:t>A díjazás a nevezések lezárása után, az első fordulóban kerül kihírdetésre!</w:t>
      </w:r>
    </w:p>
    <w:p w:rsidR="00675697" w:rsidRDefault="00675697" w:rsidP="0007680B"/>
    <w:p w:rsidR="00675697" w:rsidRDefault="00675697" w:rsidP="0007680B">
      <w:r>
        <w:t>Az I-III.  helyezettek, érem, oklevél és pénzdíjban</w:t>
      </w:r>
    </w:p>
    <w:p w:rsidR="00675697" w:rsidRDefault="00675697" w:rsidP="0007680B">
      <w:r>
        <w:t>A IV. – VI. helyezettek tárgyjutalomban, és oklevél elismerésben részesülnek.</w:t>
      </w:r>
    </w:p>
    <w:p w:rsidR="00675697" w:rsidRDefault="00675697" w:rsidP="0007680B">
      <w:r>
        <w:t>A diákoknál a korcsoportos I-III. helyezettek érem, és oklevél,</w:t>
      </w:r>
    </w:p>
    <w:p w:rsidR="00675697" w:rsidRDefault="00675697" w:rsidP="0007680B">
      <w:r>
        <w:t>A IV-VI. helyezettek oklevél elismerésben részesülnek.</w:t>
      </w:r>
    </w:p>
    <w:p w:rsidR="00675697" w:rsidRDefault="00675697" w:rsidP="0007680B">
      <w:r>
        <w:t>Minden résztvevő emléklapot kap.</w:t>
      </w:r>
    </w:p>
    <w:p w:rsidR="00675697" w:rsidRDefault="00675697" w:rsidP="0007680B"/>
    <w:p w:rsidR="00675697" w:rsidRPr="006F1359" w:rsidRDefault="00675697" w:rsidP="0007680B">
      <w:pPr>
        <w:rPr>
          <w:b/>
        </w:rPr>
      </w:pPr>
      <w:r w:rsidRPr="006F1359">
        <w:rPr>
          <w:b/>
        </w:rPr>
        <w:t>A szervezők a jelentkezők számától függően</w:t>
      </w:r>
      <w:r>
        <w:rPr>
          <w:b/>
        </w:rPr>
        <w:t xml:space="preserve">, </w:t>
      </w:r>
      <w:r w:rsidRPr="006F1359">
        <w:rPr>
          <w:b/>
        </w:rPr>
        <w:t xml:space="preserve"> a változtatás jogát fenntartják!</w:t>
      </w:r>
    </w:p>
    <w:p w:rsidR="00675697" w:rsidRPr="006F1359" w:rsidRDefault="00675697" w:rsidP="0007680B">
      <w:pPr>
        <w:rPr>
          <w:b/>
        </w:rPr>
      </w:pPr>
      <w:r w:rsidRPr="006F1359">
        <w:rPr>
          <w:b/>
        </w:rPr>
        <w:t>Az esetleges változások a verseny megnyitóján kihirdetésre kerülnek.</w:t>
      </w:r>
    </w:p>
    <w:p w:rsidR="00675697" w:rsidRPr="006F1359" w:rsidRDefault="00675697" w:rsidP="0007680B">
      <w:pPr>
        <w:rPr>
          <w:b/>
        </w:rPr>
      </w:pPr>
    </w:p>
    <w:p w:rsidR="00675697" w:rsidRDefault="00675697" w:rsidP="0007680B"/>
    <w:p w:rsidR="00675697" w:rsidRPr="006F1359" w:rsidRDefault="00675697" w:rsidP="0007680B">
      <w:pPr>
        <w:rPr>
          <w:b/>
        </w:rPr>
      </w:pPr>
      <w:r w:rsidRPr="006F1359">
        <w:rPr>
          <w:b/>
        </w:rPr>
        <w:t>Vezető versenybíró</w:t>
      </w:r>
      <w:r>
        <w:t xml:space="preserve">: </w:t>
      </w:r>
      <w:r w:rsidRPr="006F1359">
        <w:rPr>
          <w:b/>
        </w:rPr>
        <w:t>Bernei András</w:t>
      </w:r>
    </w:p>
    <w:p w:rsidR="00675697" w:rsidRDefault="00675697" w:rsidP="0007680B"/>
    <w:p w:rsidR="00675697" w:rsidRPr="006F1359" w:rsidRDefault="00675697" w:rsidP="0007680B">
      <w:pPr>
        <w:rPr>
          <w:b/>
        </w:rPr>
      </w:pPr>
      <w:r w:rsidRPr="006F1359">
        <w:rPr>
          <w:b/>
        </w:rPr>
        <w:t>Gyere játssz,  és légy részese a kerület fejlődő sakkéletének!</w:t>
      </w:r>
    </w:p>
    <w:p w:rsidR="00675697" w:rsidRPr="006F1359" w:rsidRDefault="00675697" w:rsidP="0007680B">
      <w:pPr>
        <w:rPr>
          <w:b/>
        </w:rPr>
      </w:pPr>
      <w:r w:rsidRPr="006F1359">
        <w:rPr>
          <w:b/>
        </w:rPr>
        <w:t>Minden jelentkezőt szeretettel vár a rendezőség!</w:t>
      </w:r>
    </w:p>
    <w:p w:rsidR="00675697" w:rsidRPr="006F1359" w:rsidRDefault="00675697" w:rsidP="0007680B">
      <w:pPr>
        <w:rPr>
          <w:b/>
        </w:rPr>
      </w:pPr>
      <w:r w:rsidRPr="006F1359">
        <w:rPr>
          <w:b/>
        </w:rPr>
        <w:t>Hív Téged a Jövő Városa!</w:t>
      </w:r>
    </w:p>
    <w:p w:rsidR="00675697" w:rsidRPr="006F1359" w:rsidRDefault="00675697" w:rsidP="0007680B">
      <w:pPr>
        <w:rPr>
          <w:b/>
        </w:rPr>
      </w:pPr>
    </w:p>
    <w:p w:rsidR="00675697" w:rsidRPr="006F1359" w:rsidRDefault="00675697" w:rsidP="0007680B">
      <w:pPr>
        <w:rPr>
          <w:b/>
        </w:rPr>
      </w:pPr>
    </w:p>
    <w:p w:rsidR="00675697" w:rsidRDefault="00675697" w:rsidP="0007680B">
      <w:r>
        <w:t>Budapest, 2016 október 18.</w:t>
      </w:r>
    </w:p>
    <w:p w:rsidR="00675697" w:rsidRDefault="00675697" w:rsidP="0007680B"/>
    <w:p w:rsidR="00675697" w:rsidRDefault="00675697" w:rsidP="0007680B"/>
    <w:p w:rsidR="00675697" w:rsidRPr="001C294B" w:rsidRDefault="00675697" w:rsidP="0007680B"/>
    <w:sectPr w:rsidR="00675697" w:rsidRPr="001C294B" w:rsidSect="004E656E">
      <w:pgSz w:w="11906" w:h="16838"/>
      <w:pgMar w:top="0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3A6A8C"/>
    <w:multiLevelType w:val="hybridMultilevel"/>
    <w:tmpl w:val="E3361A30"/>
    <w:lvl w:ilvl="0" w:tplc="1714D7B6">
      <w:start w:val="1061"/>
      <w:numFmt w:val="decimal"/>
      <w:lvlText w:val="%1"/>
      <w:lvlJc w:val="left"/>
      <w:pPr>
        <w:tabs>
          <w:tab w:val="num" w:pos="1050"/>
        </w:tabs>
        <w:ind w:left="1050" w:hanging="69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37D0"/>
    <w:rsid w:val="00044A00"/>
    <w:rsid w:val="00075460"/>
    <w:rsid w:val="0007680B"/>
    <w:rsid w:val="001345F9"/>
    <w:rsid w:val="00155B62"/>
    <w:rsid w:val="00166336"/>
    <w:rsid w:val="001936D8"/>
    <w:rsid w:val="001B64E9"/>
    <w:rsid w:val="001C294B"/>
    <w:rsid w:val="001C6050"/>
    <w:rsid w:val="001E13E7"/>
    <w:rsid w:val="00223686"/>
    <w:rsid w:val="0024164E"/>
    <w:rsid w:val="0025212A"/>
    <w:rsid w:val="0026592A"/>
    <w:rsid w:val="00327F11"/>
    <w:rsid w:val="00391916"/>
    <w:rsid w:val="00397CE0"/>
    <w:rsid w:val="003B5344"/>
    <w:rsid w:val="00481BB7"/>
    <w:rsid w:val="004B5314"/>
    <w:rsid w:val="004D6901"/>
    <w:rsid w:val="004E656E"/>
    <w:rsid w:val="00543D2B"/>
    <w:rsid w:val="00572C97"/>
    <w:rsid w:val="00576586"/>
    <w:rsid w:val="00577106"/>
    <w:rsid w:val="00630469"/>
    <w:rsid w:val="00675697"/>
    <w:rsid w:val="006F1359"/>
    <w:rsid w:val="00703BA2"/>
    <w:rsid w:val="00732B4C"/>
    <w:rsid w:val="007C762D"/>
    <w:rsid w:val="007E37D0"/>
    <w:rsid w:val="00835A41"/>
    <w:rsid w:val="00857A58"/>
    <w:rsid w:val="00867AA8"/>
    <w:rsid w:val="009867C4"/>
    <w:rsid w:val="00997E75"/>
    <w:rsid w:val="00A54E1F"/>
    <w:rsid w:val="00A9706B"/>
    <w:rsid w:val="00BE2B10"/>
    <w:rsid w:val="00C06AA6"/>
    <w:rsid w:val="00C25C63"/>
    <w:rsid w:val="00C31023"/>
    <w:rsid w:val="00D10D7A"/>
    <w:rsid w:val="00D96E93"/>
    <w:rsid w:val="00DE305A"/>
    <w:rsid w:val="00E163BC"/>
    <w:rsid w:val="00E469A1"/>
    <w:rsid w:val="00EE6EB2"/>
    <w:rsid w:val="00F30B86"/>
    <w:rsid w:val="00FB3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6D8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E37D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D6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6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iralysakk20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232</Words>
  <Characters>1604</Characters>
  <Application>Microsoft Office Outlook</Application>
  <DocSecurity>0</DocSecurity>
  <Lines>0</Lines>
  <Paragraphs>0</Paragraphs>
  <ScaleCrop>false</ScaleCrop>
  <Company>Home Office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</dc:title>
  <dc:subject/>
  <dc:creator>Szedlák Gábor</dc:creator>
  <cp:keywords/>
  <dc:description/>
  <cp:lastModifiedBy>Béla</cp:lastModifiedBy>
  <cp:revision>2</cp:revision>
  <cp:lastPrinted>2009-10-06T12:58:00Z</cp:lastPrinted>
  <dcterms:created xsi:type="dcterms:W3CDTF">2016-10-18T09:16:00Z</dcterms:created>
  <dcterms:modified xsi:type="dcterms:W3CDTF">2016-10-18T09:16:00Z</dcterms:modified>
</cp:coreProperties>
</file>