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A9" w:rsidRPr="00220CBB" w:rsidRDefault="004254A9" w:rsidP="0025212A">
      <w:pPr>
        <w:rPr>
          <w:i/>
          <w:color w:val="000080"/>
          <w:sz w:val="36"/>
          <w:szCs w:val="36"/>
        </w:rPr>
      </w:pPr>
    </w:p>
    <w:p w:rsidR="004254A9" w:rsidRDefault="004254A9" w:rsidP="0025212A">
      <w:pPr>
        <w:rPr>
          <w:i/>
          <w:sz w:val="28"/>
          <w:szCs w:val="28"/>
        </w:rPr>
      </w:pPr>
    </w:p>
    <w:p w:rsidR="004254A9" w:rsidRPr="0025212A" w:rsidRDefault="004254A9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Pr="00564AD3">
        <w:rPr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0.75pt">
            <v:imagedata r:id="rId5" o:title=""/>
          </v:shape>
        </w:pict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Pr="00564AD3">
        <w:rPr>
          <w:i/>
          <w:noProof/>
          <w:color w:val="0000FF"/>
          <w:sz w:val="28"/>
          <w:szCs w:val="28"/>
        </w:rPr>
        <w:pict>
          <v:shape id="Kép 3" o:spid="_x0000_i1026" type="#_x0000_t75" style="width:181.5pt;height:58.5pt;visibility:visible">
            <v:imagedata r:id="rId6" o:title=""/>
          </v:shape>
        </w:pict>
      </w:r>
    </w:p>
    <w:p w:rsidR="004254A9" w:rsidRDefault="004254A9" w:rsidP="0007680B">
      <w:pPr>
        <w:rPr>
          <w:b/>
        </w:rPr>
      </w:pPr>
    </w:p>
    <w:p w:rsidR="004254A9" w:rsidRDefault="004254A9" w:rsidP="0007680B">
      <w:pPr>
        <w:rPr>
          <w:b/>
        </w:rPr>
      </w:pPr>
    </w:p>
    <w:p w:rsidR="004254A9" w:rsidRDefault="004254A9" w:rsidP="0007680B">
      <w:pPr>
        <w:rPr>
          <w:b/>
        </w:rPr>
      </w:pPr>
    </w:p>
    <w:p w:rsidR="004254A9" w:rsidRDefault="004254A9" w:rsidP="0007680B">
      <w:pPr>
        <w:rPr>
          <w:b/>
        </w:rPr>
      </w:pPr>
    </w:p>
    <w:p w:rsidR="004254A9" w:rsidRDefault="004254A9" w:rsidP="00220CBB">
      <w:pPr>
        <w:ind w:left="1080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V. OZSVÁTH ANDRÁS RAPID SAKK          EMLÉKVERSENY, A BELVÁROSBAN</w:t>
      </w:r>
    </w:p>
    <w:p w:rsidR="004254A9" w:rsidRDefault="004254A9" w:rsidP="00220CBB">
      <w:pPr>
        <w:ind w:left="1080"/>
        <w:rPr>
          <w:b/>
          <w:color w:val="0000FF"/>
          <w:sz w:val="36"/>
          <w:szCs w:val="36"/>
        </w:rPr>
      </w:pPr>
    </w:p>
    <w:p w:rsidR="004254A9" w:rsidRDefault="004254A9" w:rsidP="00220CBB">
      <w:pPr>
        <w:ind w:left="180"/>
        <w:rPr>
          <w:b/>
        </w:rPr>
      </w:pPr>
    </w:p>
    <w:p w:rsidR="004254A9" w:rsidRDefault="004254A9" w:rsidP="00220CBB">
      <w:pPr>
        <w:ind w:left="180"/>
        <w:rPr>
          <w:b/>
        </w:rPr>
      </w:pPr>
      <w:r>
        <w:rPr>
          <w:b/>
        </w:rPr>
        <w:t>A Belvárosi Polgári Szalon, és a Sirály Életmód SE 2020 év november hó 21-én,</w:t>
      </w:r>
    </w:p>
    <w:p w:rsidR="004254A9" w:rsidRDefault="004254A9" w:rsidP="00220CBB">
      <w:pPr>
        <w:ind w:left="180"/>
        <w:rPr>
          <w:b/>
        </w:rPr>
      </w:pPr>
      <w:r>
        <w:rPr>
          <w:b/>
        </w:rPr>
        <w:t>szombaton, 9,30 órai kezdettel rendezi meg Ozsváth András, az ismert mesteredző,</w:t>
      </w:r>
    </w:p>
    <w:p w:rsidR="004254A9" w:rsidRDefault="004254A9" w:rsidP="00220CBB">
      <w:pPr>
        <w:ind w:left="180"/>
        <w:rPr>
          <w:b/>
        </w:rPr>
      </w:pPr>
      <w:r>
        <w:rPr>
          <w:b/>
        </w:rPr>
        <w:t>szakíró, és lapszerkesztő emlékére kiírt, IV. rapid sakkversenyét, 1051 Budapest V. Arany János utca 10. sz. alatt, az Aranytíz Kultúrház földszinti lovagtermébe.</w:t>
      </w:r>
    </w:p>
    <w:p w:rsidR="004254A9" w:rsidRDefault="004254A9" w:rsidP="00220CBB">
      <w:pPr>
        <w:ind w:left="180"/>
        <w:rPr>
          <w:b/>
        </w:rPr>
      </w:pPr>
    </w:p>
    <w:p w:rsidR="004254A9" w:rsidRDefault="004254A9" w:rsidP="00220CBB">
      <w:pPr>
        <w:ind w:left="180"/>
      </w:pPr>
      <w:r>
        <w:rPr>
          <w:b/>
        </w:rPr>
        <w:t xml:space="preserve">A verseny lebonyolítása: </w:t>
      </w:r>
      <w:r>
        <w:t xml:space="preserve"> a résztvevők számától függően, 9-11 fordulós, svájci rendszer,</w:t>
      </w:r>
    </w:p>
    <w:p w:rsidR="004254A9" w:rsidRDefault="004254A9" w:rsidP="00220CBB">
      <w:pPr>
        <w:ind w:left="180"/>
      </w:pPr>
      <w:r w:rsidRPr="00220CBB">
        <w:t>2x1</w:t>
      </w:r>
      <w:r>
        <w:t>2perc, + 5 sec. bónuszidővel, a FIDE rapid játék szabályai szerint. A verseny ÉLŐ értékszám szerzésére jogosít a verseny a FIDE-nél bejelentésre került.</w:t>
      </w:r>
    </w:p>
    <w:p w:rsidR="004254A9" w:rsidRDefault="004254A9" w:rsidP="00220CBB">
      <w:pPr>
        <w:ind w:left="180"/>
      </w:pPr>
    </w:p>
    <w:p w:rsidR="004254A9" w:rsidRDefault="004254A9" w:rsidP="00220CBB">
      <w:pPr>
        <w:ind w:left="180"/>
      </w:pPr>
      <w:r w:rsidRPr="00220CBB">
        <w:rPr>
          <w:b/>
        </w:rPr>
        <w:t>Részvételi díj</w:t>
      </w:r>
      <w:r>
        <w:rPr>
          <w:b/>
        </w:rPr>
        <w:t xml:space="preserve">  2500.-Ft,  </w:t>
      </w:r>
      <w:r>
        <w:t>ami egy kávé, vagy üdítő díjtalan fogyasztását tartalmazza.</w:t>
      </w:r>
    </w:p>
    <w:p w:rsidR="004254A9" w:rsidRPr="00601D79" w:rsidRDefault="004254A9" w:rsidP="00601D79">
      <w:pPr>
        <w:ind w:left="180"/>
        <w:rPr>
          <w:b/>
        </w:rPr>
      </w:pPr>
      <w:r>
        <w:rPr>
          <w:b/>
        </w:rPr>
        <w:t>Nevezési határidő:</w:t>
      </w:r>
      <w:r>
        <w:t xml:space="preserve">  </w:t>
      </w:r>
      <w:r w:rsidRPr="00601D79">
        <w:rPr>
          <w:b/>
        </w:rPr>
        <w:t>november 20-a  20,00 óra.</w:t>
      </w:r>
    </w:p>
    <w:p w:rsidR="004254A9" w:rsidRPr="00601D79" w:rsidRDefault="004254A9" w:rsidP="001D60E1">
      <w:pPr>
        <w:rPr>
          <w:b/>
        </w:rPr>
      </w:pPr>
      <w:r w:rsidRPr="00601D79">
        <w:rPr>
          <w:b/>
        </w:rPr>
        <w:t xml:space="preserve">   Email formában:  </w:t>
      </w:r>
      <w:hyperlink r:id="rId7" w:history="1">
        <w:r w:rsidRPr="00601D79">
          <w:rPr>
            <w:rStyle w:val="Hyperlink"/>
            <w:b/>
          </w:rPr>
          <w:t>siralysakk2010@gmail.com</w:t>
        </w:r>
      </w:hyperlink>
      <w:r w:rsidRPr="00601D79">
        <w:rPr>
          <w:b/>
        </w:rPr>
        <w:t xml:space="preserve">,  telefonon a 20-9747-447-es </w:t>
      </w:r>
      <w:r>
        <w:rPr>
          <w:b/>
        </w:rPr>
        <w:t xml:space="preserve">  telefonon</w:t>
      </w:r>
    </w:p>
    <w:p w:rsidR="004254A9" w:rsidRPr="00601D79" w:rsidRDefault="004254A9" w:rsidP="001D60E1">
      <w:pPr>
        <w:rPr>
          <w:b/>
        </w:rPr>
      </w:pPr>
      <w:r w:rsidRPr="00601D79">
        <w:rPr>
          <w:b/>
        </w:rPr>
        <w:t xml:space="preserve">   </w:t>
      </w:r>
      <w:r>
        <w:rPr>
          <w:b/>
        </w:rPr>
        <w:t xml:space="preserve">Főbíró: Fehér Gyula  IA.      </w:t>
      </w:r>
      <w:r w:rsidRPr="00601D79">
        <w:rPr>
          <w:b/>
        </w:rPr>
        <w:t xml:space="preserve">Versenyigazgató:  Juhász Béla </w:t>
      </w:r>
      <w:r>
        <w:rPr>
          <w:b/>
        </w:rPr>
        <w:t>szakosztályvezető</w:t>
      </w:r>
    </w:p>
    <w:p w:rsidR="004254A9" w:rsidRPr="00601D79" w:rsidRDefault="004254A9" w:rsidP="001D60E1">
      <w:pPr>
        <w:rPr>
          <w:b/>
        </w:rPr>
      </w:pPr>
    </w:p>
    <w:p w:rsidR="004254A9" w:rsidRPr="00601D79" w:rsidRDefault="004254A9" w:rsidP="001D60E1">
      <w:pPr>
        <w:ind w:left="180"/>
      </w:pPr>
      <w:r w:rsidRPr="00601D79">
        <w:t>Díjazás: az első három  helyezett érem és okl</w:t>
      </w:r>
      <w:r>
        <w:t xml:space="preserve">evél, az első öt helyezett pénz </w:t>
      </w:r>
      <w:r w:rsidRPr="00601D79">
        <w:t>díjazásban    részesül. Az első helyezett elnyeri a vándorserleg másolatát. A vándorserleg három versenygyőzelem esetén véglegesen a győztes birtokába kerül.</w:t>
      </w:r>
    </w:p>
    <w:p w:rsidR="004254A9" w:rsidRDefault="004254A9" w:rsidP="001D60E1">
      <w:pPr>
        <w:ind w:left="180"/>
      </w:pPr>
      <w:r w:rsidRPr="00601D79">
        <w:t xml:space="preserve">A befolyt részvételi díjak </w:t>
      </w:r>
      <w:r>
        <w:t>85</w:t>
      </w:r>
      <w:r w:rsidRPr="00601D79">
        <w:t xml:space="preserve"> %-a az első öt helyezett részére kifizetésre kerül, a konkrét összeg, technikai okok miatt a második forduló előtt kerül kihirdetésre.</w:t>
      </w:r>
      <w:r>
        <w:t xml:space="preserve"> A díjak adókötelesek, és nem kerülnek megosztásra.</w:t>
      </w:r>
    </w:p>
    <w:p w:rsidR="004254A9" w:rsidRDefault="004254A9" w:rsidP="001D60E1">
      <w:pPr>
        <w:ind w:left="180"/>
      </w:pPr>
    </w:p>
    <w:p w:rsidR="004254A9" w:rsidRPr="006F228B" w:rsidRDefault="004254A9" w:rsidP="001D60E1">
      <w:pPr>
        <w:ind w:left="180"/>
        <w:rPr>
          <w:b/>
        </w:rPr>
      </w:pPr>
      <w:r w:rsidRPr="006F228B">
        <w:rPr>
          <w:b/>
        </w:rPr>
        <w:t>A járványveszély miatt, a teremben biztonsági intézkedések, és folyamatos fertőtlenítés lesz. Ha szükséges a rendezőség a védőmaszk használatát elrendelheti, azokat a résztvevők számára biztosítja. A kézfertőtlenítés minden forduló, és a díjátvétel előtt kötelező</w:t>
      </w:r>
      <w:r>
        <w:rPr>
          <w:b/>
        </w:rPr>
        <w:t xml:space="preserve"> </w:t>
      </w:r>
      <w:r w:rsidRPr="006F228B">
        <w:rPr>
          <w:b/>
        </w:rPr>
        <w:t>!!</w:t>
      </w:r>
    </w:p>
    <w:p w:rsidR="004254A9" w:rsidRDefault="004254A9" w:rsidP="001D60E1">
      <w:pPr>
        <w:ind w:left="180"/>
      </w:pPr>
      <w:r>
        <w:t>A teremben 40-46 fő részére tudja a rendezőség biztosítani a megfelelő távolságtartást, ezért kérjük a jelenlevőket, hogy a korai nevezéssel időben biztosítsák helyüket a versenyre.</w:t>
      </w:r>
    </w:p>
    <w:p w:rsidR="004254A9" w:rsidRPr="00601D79" w:rsidRDefault="004254A9" w:rsidP="001D60E1">
      <w:pPr>
        <w:ind w:left="180"/>
      </w:pPr>
      <w:r>
        <w:t>A Chess-Results-on a fordulók eredményei, és a végeredmény megjelentetésre kerül.</w:t>
      </w:r>
    </w:p>
    <w:p w:rsidR="004254A9" w:rsidRPr="00601D79" w:rsidRDefault="004254A9" w:rsidP="00220CBB">
      <w:pPr>
        <w:ind w:left="180"/>
      </w:pPr>
    </w:p>
    <w:p w:rsidR="004254A9" w:rsidRPr="00601D79" w:rsidRDefault="004254A9" w:rsidP="009E5F25">
      <w:pPr>
        <w:ind w:left="180"/>
      </w:pPr>
    </w:p>
    <w:p w:rsidR="004254A9" w:rsidRPr="00601D79" w:rsidRDefault="004254A9" w:rsidP="009E5F25">
      <w:pPr>
        <w:ind w:left="180"/>
      </w:pPr>
    </w:p>
    <w:p w:rsidR="004254A9" w:rsidRPr="00601D79" w:rsidRDefault="004254A9" w:rsidP="009E5F25">
      <w:pPr>
        <w:ind w:left="180"/>
      </w:pPr>
      <w:r w:rsidRPr="00601D79">
        <w:t>Minden nevezőt szeretettel vár a rendezőség!</w:t>
      </w:r>
    </w:p>
    <w:p w:rsidR="004254A9" w:rsidRPr="00601D79" w:rsidRDefault="004254A9" w:rsidP="009E5F25">
      <w:pPr>
        <w:ind w:left="180"/>
      </w:pPr>
    </w:p>
    <w:p w:rsidR="004254A9" w:rsidRDefault="004254A9" w:rsidP="005E01A8">
      <w:pPr>
        <w:rPr>
          <w:b/>
        </w:rPr>
      </w:pPr>
      <w:r>
        <w:t xml:space="preserve">   </w:t>
      </w:r>
      <w:r>
        <w:rPr>
          <w:b/>
        </w:rPr>
        <w:t>Budapest, 2020 szeptember 2.</w:t>
      </w:r>
    </w:p>
    <w:p w:rsidR="004254A9" w:rsidRDefault="004254A9" w:rsidP="009E5F25">
      <w:pPr>
        <w:ind w:left="180"/>
        <w:rPr>
          <w:b/>
        </w:rPr>
      </w:pPr>
    </w:p>
    <w:p w:rsidR="004254A9" w:rsidRDefault="004254A9" w:rsidP="009E5F25">
      <w:pPr>
        <w:ind w:left="180"/>
        <w:rPr>
          <w:b/>
        </w:rPr>
      </w:pPr>
    </w:p>
    <w:p w:rsidR="004254A9" w:rsidRDefault="004254A9" w:rsidP="009E5F25">
      <w:pPr>
        <w:ind w:left="180"/>
        <w:rPr>
          <w:b/>
        </w:rPr>
      </w:pPr>
    </w:p>
    <w:p w:rsidR="004254A9" w:rsidRPr="009E5F25" w:rsidRDefault="004254A9" w:rsidP="009E5F25">
      <w:pPr>
        <w:ind w:left="180"/>
        <w:rPr>
          <w:b/>
          <w:color w:val="0000FF"/>
        </w:rPr>
      </w:pPr>
      <w:r>
        <w:rPr>
          <w:b/>
          <w:color w:val="0000FF"/>
        </w:rPr>
        <w:t>Belvárosi Polgári Szalon                                           Sirály Életmód SE</w:t>
      </w:r>
    </w:p>
    <w:p w:rsidR="004254A9" w:rsidRPr="009E5F25" w:rsidRDefault="004254A9" w:rsidP="009E5F25">
      <w:pPr>
        <w:ind w:left="180"/>
        <w:rPr>
          <w:b/>
        </w:rPr>
      </w:pPr>
    </w:p>
    <w:sectPr w:rsidR="004254A9" w:rsidRPr="009E5F25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7D0"/>
    <w:rsid w:val="00044A00"/>
    <w:rsid w:val="00075460"/>
    <w:rsid w:val="0007680B"/>
    <w:rsid w:val="000C67D5"/>
    <w:rsid w:val="001345F9"/>
    <w:rsid w:val="00155B62"/>
    <w:rsid w:val="00166336"/>
    <w:rsid w:val="001936D8"/>
    <w:rsid w:val="001B64E9"/>
    <w:rsid w:val="001C500B"/>
    <w:rsid w:val="001C6050"/>
    <w:rsid w:val="001D60E1"/>
    <w:rsid w:val="001E13E7"/>
    <w:rsid w:val="00220CBB"/>
    <w:rsid w:val="00223686"/>
    <w:rsid w:val="0025212A"/>
    <w:rsid w:val="00267FAD"/>
    <w:rsid w:val="002F44F3"/>
    <w:rsid w:val="00311B35"/>
    <w:rsid w:val="0036518D"/>
    <w:rsid w:val="00391916"/>
    <w:rsid w:val="00397CE0"/>
    <w:rsid w:val="003E7495"/>
    <w:rsid w:val="00404D61"/>
    <w:rsid w:val="004254A9"/>
    <w:rsid w:val="00454614"/>
    <w:rsid w:val="00481BB7"/>
    <w:rsid w:val="004B5314"/>
    <w:rsid w:val="004D6901"/>
    <w:rsid w:val="004E4B24"/>
    <w:rsid w:val="004E656E"/>
    <w:rsid w:val="00543D2B"/>
    <w:rsid w:val="00564AD3"/>
    <w:rsid w:val="00572C97"/>
    <w:rsid w:val="00576586"/>
    <w:rsid w:val="00577106"/>
    <w:rsid w:val="005E01A8"/>
    <w:rsid w:val="00601D79"/>
    <w:rsid w:val="00630469"/>
    <w:rsid w:val="00654652"/>
    <w:rsid w:val="006E4163"/>
    <w:rsid w:val="006F228B"/>
    <w:rsid w:val="00703BA2"/>
    <w:rsid w:val="007C762D"/>
    <w:rsid w:val="007E37D0"/>
    <w:rsid w:val="00835A41"/>
    <w:rsid w:val="00857A58"/>
    <w:rsid w:val="00867AA8"/>
    <w:rsid w:val="00874FF7"/>
    <w:rsid w:val="00946A83"/>
    <w:rsid w:val="009867C4"/>
    <w:rsid w:val="00997E75"/>
    <w:rsid w:val="009E5F25"/>
    <w:rsid w:val="00A54E1F"/>
    <w:rsid w:val="00A705BB"/>
    <w:rsid w:val="00A9706B"/>
    <w:rsid w:val="00B759EF"/>
    <w:rsid w:val="00B84AF5"/>
    <w:rsid w:val="00BA6EC2"/>
    <w:rsid w:val="00C06AA6"/>
    <w:rsid w:val="00C25C63"/>
    <w:rsid w:val="00C31023"/>
    <w:rsid w:val="00CA47B9"/>
    <w:rsid w:val="00D10D7A"/>
    <w:rsid w:val="00D17EE2"/>
    <w:rsid w:val="00D96E93"/>
    <w:rsid w:val="00E13EA5"/>
    <w:rsid w:val="00E163BC"/>
    <w:rsid w:val="00E469A1"/>
    <w:rsid w:val="00E57EDE"/>
    <w:rsid w:val="00E91FB6"/>
    <w:rsid w:val="00EE6EB2"/>
    <w:rsid w:val="00F30B86"/>
    <w:rsid w:val="00FB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6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E37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ralysakk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276</Words>
  <Characters>1909</Characters>
  <Application>Microsoft Office Outlook</Application>
  <DocSecurity>0</DocSecurity>
  <Lines>0</Lines>
  <Paragraphs>0</Paragraphs>
  <ScaleCrop>false</ScaleCrop>
  <Company>Home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Szedlák Gábor</dc:creator>
  <cp:keywords/>
  <dc:description/>
  <cp:lastModifiedBy>Béla</cp:lastModifiedBy>
  <cp:revision>4</cp:revision>
  <cp:lastPrinted>2020-09-03T06:37:00Z</cp:lastPrinted>
  <dcterms:created xsi:type="dcterms:W3CDTF">2020-09-03T06:28:00Z</dcterms:created>
  <dcterms:modified xsi:type="dcterms:W3CDTF">2020-09-03T12:33:00Z</dcterms:modified>
</cp:coreProperties>
</file>