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7B9" w:rsidRPr="00220CBB" w:rsidRDefault="00CA47B9" w:rsidP="0025212A">
      <w:pPr>
        <w:rPr>
          <w:i/>
          <w:color w:val="000080"/>
          <w:sz w:val="36"/>
          <w:szCs w:val="36"/>
        </w:rPr>
      </w:pPr>
    </w:p>
    <w:p w:rsidR="00CA47B9" w:rsidRDefault="00CA47B9" w:rsidP="0025212A">
      <w:pPr>
        <w:rPr>
          <w:i/>
          <w:sz w:val="28"/>
          <w:szCs w:val="28"/>
        </w:rPr>
      </w:pPr>
    </w:p>
    <w:p w:rsidR="00CA47B9" w:rsidRPr="0025212A" w:rsidRDefault="00CA47B9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Pr="00D17EE2">
        <w:rPr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0.75pt">
            <v:imagedata r:id="rId5" o:title=""/>
          </v:shape>
        </w:pict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Pr="00D17EE2">
        <w:rPr>
          <w:i/>
          <w:noProof/>
          <w:color w:val="0000FF"/>
          <w:sz w:val="28"/>
          <w:szCs w:val="28"/>
        </w:rPr>
        <w:pict>
          <v:shape id="Kép 3" o:spid="_x0000_i1026" type="#_x0000_t75" style="width:181.5pt;height:58.5pt;visibility:visible">
            <v:imagedata r:id="rId6" o:title=""/>
          </v:shape>
        </w:pict>
      </w:r>
    </w:p>
    <w:p w:rsidR="00CA47B9" w:rsidRDefault="00CA47B9" w:rsidP="0007680B">
      <w:pPr>
        <w:rPr>
          <w:b/>
        </w:rPr>
      </w:pPr>
    </w:p>
    <w:p w:rsidR="00CA47B9" w:rsidRDefault="00CA47B9" w:rsidP="0007680B">
      <w:pPr>
        <w:rPr>
          <w:b/>
        </w:rPr>
      </w:pPr>
    </w:p>
    <w:p w:rsidR="00CA47B9" w:rsidRDefault="00CA47B9" w:rsidP="0007680B">
      <w:pPr>
        <w:rPr>
          <w:b/>
        </w:rPr>
      </w:pPr>
    </w:p>
    <w:p w:rsidR="00CA47B9" w:rsidRDefault="00CA47B9" w:rsidP="0007680B">
      <w:pPr>
        <w:rPr>
          <w:b/>
        </w:rPr>
      </w:pPr>
    </w:p>
    <w:p w:rsidR="00CA47B9" w:rsidRDefault="00CA47B9" w:rsidP="00220CBB">
      <w:pPr>
        <w:ind w:left="1080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III. OZSVÁTH ANDRÁS RAPID SAKK          EMLÉKVERSENY, A BELVÁROSBAN</w:t>
      </w:r>
    </w:p>
    <w:p w:rsidR="00CA47B9" w:rsidRDefault="00CA47B9" w:rsidP="00220CBB">
      <w:pPr>
        <w:ind w:left="1080"/>
        <w:rPr>
          <w:b/>
          <w:color w:val="0000FF"/>
          <w:sz w:val="36"/>
          <w:szCs w:val="36"/>
        </w:rPr>
      </w:pPr>
    </w:p>
    <w:p w:rsidR="00CA47B9" w:rsidRDefault="00CA47B9" w:rsidP="00220CBB">
      <w:pPr>
        <w:ind w:left="180"/>
        <w:rPr>
          <w:b/>
        </w:rPr>
      </w:pPr>
    </w:p>
    <w:p w:rsidR="00CA47B9" w:rsidRDefault="00CA47B9" w:rsidP="00220CBB">
      <w:pPr>
        <w:ind w:left="180"/>
        <w:rPr>
          <w:b/>
        </w:rPr>
      </w:pPr>
      <w:r>
        <w:rPr>
          <w:b/>
        </w:rPr>
        <w:t>A Belvárosi Polgári Szalon, és a Sirály Életmód SE 2018 év  november 10-én,</w:t>
      </w:r>
    </w:p>
    <w:p w:rsidR="00CA47B9" w:rsidRDefault="00CA47B9" w:rsidP="00220CBB">
      <w:pPr>
        <w:ind w:left="180"/>
        <w:rPr>
          <w:b/>
        </w:rPr>
      </w:pPr>
      <w:r>
        <w:rPr>
          <w:b/>
        </w:rPr>
        <w:t>szombaton, 9,30 órai kezdettel rendezi meg Ozsváth András, az ismert mesteredző,</w:t>
      </w:r>
    </w:p>
    <w:p w:rsidR="00CA47B9" w:rsidRDefault="00CA47B9" w:rsidP="00220CBB">
      <w:pPr>
        <w:ind w:left="180"/>
        <w:rPr>
          <w:b/>
        </w:rPr>
      </w:pPr>
      <w:r>
        <w:rPr>
          <w:b/>
        </w:rPr>
        <w:t>szakíró,  és lapszerkesztő emlékére kiírt, III. rapid sakkversenyét, 1053 Budapest V. Cukor utca 5.sz. alatt.</w:t>
      </w:r>
    </w:p>
    <w:p w:rsidR="00CA47B9" w:rsidRDefault="00CA47B9" w:rsidP="00220CBB">
      <w:pPr>
        <w:ind w:left="180"/>
        <w:rPr>
          <w:b/>
        </w:rPr>
      </w:pPr>
    </w:p>
    <w:p w:rsidR="00CA47B9" w:rsidRDefault="00CA47B9" w:rsidP="00220CBB">
      <w:pPr>
        <w:ind w:left="180"/>
      </w:pPr>
      <w:r>
        <w:rPr>
          <w:b/>
        </w:rPr>
        <w:t xml:space="preserve">A verseny lebonyolítása: </w:t>
      </w:r>
      <w:r>
        <w:t xml:space="preserve"> a résztvevők számától függően, 7-9 fordulós, svájci rendszer,</w:t>
      </w:r>
    </w:p>
    <w:p w:rsidR="00CA47B9" w:rsidRDefault="00CA47B9" w:rsidP="00220CBB">
      <w:pPr>
        <w:ind w:left="180"/>
      </w:pPr>
      <w:r w:rsidRPr="00220CBB">
        <w:t>2x15 perc játékidővel</w:t>
      </w:r>
      <w:r>
        <w:t>, a FIDE rapid játék szabályai szerint.</w:t>
      </w:r>
    </w:p>
    <w:p w:rsidR="00CA47B9" w:rsidRDefault="00CA47B9" w:rsidP="00220CBB">
      <w:pPr>
        <w:ind w:left="180"/>
      </w:pPr>
    </w:p>
    <w:p w:rsidR="00CA47B9" w:rsidRDefault="00CA47B9" w:rsidP="00220CBB">
      <w:pPr>
        <w:ind w:left="180"/>
      </w:pPr>
      <w:r w:rsidRPr="00220CBB">
        <w:rPr>
          <w:b/>
        </w:rPr>
        <w:t>Részvételi díj</w:t>
      </w:r>
      <w:r>
        <w:rPr>
          <w:b/>
        </w:rPr>
        <w:t xml:space="preserve">  2000.-Ft,  </w:t>
      </w:r>
      <w:r>
        <w:t>ami egy kávé, vagy üdítő díjtalan fogyasztását tartalmazza.</w:t>
      </w:r>
    </w:p>
    <w:p w:rsidR="00CA47B9" w:rsidRDefault="00CA47B9" w:rsidP="00220CBB">
      <w:pPr>
        <w:ind w:left="180"/>
      </w:pPr>
    </w:p>
    <w:p w:rsidR="00CA47B9" w:rsidRDefault="00CA47B9" w:rsidP="00220CBB">
      <w:pPr>
        <w:ind w:left="180"/>
      </w:pPr>
      <w:r w:rsidRPr="001D60E1">
        <w:rPr>
          <w:b/>
        </w:rPr>
        <w:t>Nevezési határidő:</w:t>
      </w:r>
      <w:r>
        <w:rPr>
          <w:b/>
        </w:rPr>
        <w:t xml:space="preserve"> </w:t>
      </w:r>
      <w:r w:rsidRPr="001D60E1">
        <w:t xml:space="preserve">2018 </w:t>
      </w:r>
      <w:r>
        <w:t xml:space="preserve"> november 9-e  20,00 óra.</w:t>
      </w:r>
    </w:p>
    <w:p w:rsidR="00CA47B9" w:rsidRDefault="00CA47B9" w:rsidP="001D60E1">
      <w:r>
        <w:rPr>
          <w:b/>
        </w:rPr>
        <w:t xml:space="preserve">   </w:t>
      </w:r>
      <w:r>
        <w:t xml:space="preserve">Email formában:  </w:t>
      </w:r>
      <w:hyperlink r:id="rId7" w:history="1">
        <w:r w:rsidRPr="000C67D5">
          <w:rPr>
            <w:rStyle w:val="Hyperlink"/>
          </w:rPr>
          <w:t>siralysakk2010@gmail.com</w:t>
        </w:r>
      </w:hyperlink>
      <w:r>
        <w:t>,  telefonon a 20-9747-447-es elérhetőségen.</w:t>
      </w:r>
    </w:p>
    <w:p w:rsidR="00CA47B9" w:rsidRDefault="00CA47B9" w:rsidP="001D60E1">
      <w:r>
        <w:t xml:space="preserve">   </w:t>
      </w:r>
      <w:r w:rsidRPr="001D60E1">
        <w:rPr>
          <w:b/>
        </w:rPr>
        <w:t>Versenyigazgató:</w:t>
      </w:r>
      <w:r>
        <w:t xml:space="preserve">  Juhász Béla FM.</w:t>
      </w:r>
    </w:p>
    <w:p w:rsidR="00CA47B9" w:rsidRDefault="00CA47B9" w:rsidP="001D60E1"/>
    <w:p w:rsidR="00CA47B9" w:rsidRPr="009E5F25" w:rsidRDefault="00CA47B9" w:rsidP="001D60E1">
      <w:pPr>
        <w:ind w:left="180"/>
        <w:rPr>
          <w:b/>
        </w:rPr>
      </w:pPr>
      <w:r>
        <w:rPr>
          <w:b/>
        </w:rPr>
        <w:t xml:space="preserve">Díjazás: </w:t>
      </w:r>
      <w:r w:rsidRPr="009E5F25">
        <w:rPr>
          <w:b/>
        </w:rPr>
        <w:t>az első három  helyezett érem és oklevél, az első öt helyezett pénz díjazásban    részesül. Az első helyezett elnyeri a vándorserleg másolatát. A vándorserleg három versenygyőzelem esetén véglegesen a győztes birtokába kerül.</w:t>
      </w:r>
    </w:p>
    <w:p w:rsidR="00CA47B9" w:rsidRPr="009E5F25" w:rsidRDefault="00CA47B9" w:rsidP="001D60E1">
      <w:pPr>
        <w:ind w:left="180"/>
        <w:rPr>
          <w:b/>
        </w:rPr>
      </w:pPr>
      <w:r w:rsidRPr="009E5F25">
        <w:rPr>
          <w:b/>
        </w:rPr>
        <w:t>A befolyt részvételi díjak 70 %-a az első öt helyezett részére kifizetésre kerül, a konkrét összeg, technikai okok miatt a második forduló előtt kerül kihirdetésre.</w:t>
      </w:r>
    </w:p>
    <w:p w:rsidR="00CA47B9" w:rsidRPr="009E5F25" w:rsidRDefault="00CA47B9" w:rsidP="00220CBB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  <w:r>
        <w:rPr>
          <w:b/>
        </w:rPr>
        <w:t>Minden résztvevő emléklapot kap.</w:t>
      </w:r>
    </w:p>
    <w:p w:rsidR="00CA47B9" w:rsidRDefault="00CA47B9" w:rsidP="009E5F25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  <w:r>
        <w:rPr>
          <w:b/>
        </w:rPr>
        <w:t>Minden nevezőt szeretettel vár a rendezőség!</w:t>
      </w:r>
    </w:p>
    <w:p w:rsidR="00CA47B9" w:rsidRDefault="00CA47B9" w:rsidP="009E5F25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  <w:r>
        <w:rPr>
          <w:b/>
        </w:rPr>
        <w:t>Budapest, 2018 október 2.</w:t>
      </w:r>
    </w:p>
    <w:p w:rsidR="00CA47B9" w:rsidRDefault="00CA47B9" w:rsidP="009E5F25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</w:p>
    <w:p w:rsidR="00CA47B9" w:rsidRDefault="00CA47B9" w:rsidP="009E5F25">
      <w:pPr>
        <w:ind w:left="180"/>
        <w:rPr>
          <w:b/>
        </w:rPr>
      </w:pPr>
    </w:p>
    <w:p w:rsidR="00CA47B9" w:rsidRPr="009E5F25" w:rsidRDefault="00CA47B9" w:rsidP="009E5F25">
      <w:pPr>
        <w:ind w:left="180"/>
        <w:rPr>
          <w:b/>
          <w:color w:val="0000FF"/>
        </w:rPr>
      </w:pPr>
      <w:r>
        <w:rPr>
          <w:b/>
          <w:color w:val="0000FF"/>
        </w:rPr>
        <w:t>Belvárosi Polgári Szalon                                           Sirály Életmód SE</w:t>
      </w:r>
    </w:p>
    <w:p w:rsidR="00CA47B9" w:rsidRPr="009E5F25" w:rsidRDefault="00CA47B9" w:rsidP="009E5F25">
      <w:pPr>
        <w:ind w:left="180"/>
        <w:rPr>
          <w:b/>
        </w:rPr>
      </w:pPr>
    </w:p>
    <w:sectPr w:rsidR="00CA47B9" w:rsidRPr="009E5F25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7D0"/>
    <w:rsid w:val="00044A00"/>
    <w:rsid w:val="00075460"/>
    <w:rsid w:val="0007680B"/>
    <w:rsid w:val="000C67D5"/>
    <w:rsid w:val="001345F9"/>
    <w:rsid w:val="00155B62"/>
    <w:rsid w:val="00166336"/>
    <w:rsid w:val="001936D8"/>
    <w:rsid w:val="001B64E9"/>
    <w:rsid w:val="001C500B"/>
    <w:rsid w:val="001C6050"/>
    <w:rsid w:val="001D60E1"/>
    <w:rsid w:val="001E13E7"/>
    <w:rsid w:val="00220CBB"/>
    <w:rsid w:val="00223686"/>
    <w:rsid w:val="0025212A"/>
    <w:rsid w:val="00391916"/>
    <w:rsid w:val="00397CE0"/>
    <w:rsid w:val="003E7495"/>
    <w:rsid w:val="00481BB7"/>
    <w:rsid w:val="004B5314"/>
    <w:rsid w:val="004D6901"/>
    <w:rsid w:val="004E656E"/>
    <w:rsid w:val="00543D2B"/>
    <w:rsid w:val="00572C97"/>
    <w:rsid w:val="00576586"/>
    <w:rsid w:val="00577106"/>
    <w:rsid w:val="00630469"/>
    <w:rsid w:val="00703BA2"/>
    <w:rsid w:val="007C762D"/>
    <w:rsid w:val="007E37D0"/>
    <w:rsid w:val="00835A41"/>
    <w:rsid w:val="00857A58"/>
    <w:rsid w:val="00867AA8"/>
    <w:rsid w:val="009867C4"/>
    <w:rsid w:val="00997E75"/>
    <w:rsid w:val="009E5F25"/>
    <w:rsid w:val="00A54E1F"/>
    <w:rsid w:val="00A9706B"/>
    <w:rsid w:val="00C06AA6"/>
    <w:rsid w:val="00C25C63"/>
    <w:rsid w:val="00C31023"/>
    <w:rsid w:val="00CA47B9"/>
    <w:rsid w:val="00D10D7A"/>
    <w:rsid w:val="00D17EE2"/>
    <w:rsid w:val="00D96E93"/>
    <w:rsid w:val="00E163BC"/>
    <w:rsid w:val="00E469A1"/>
    <w:rsid w:val="00EE6EB2"/>
    <w:rsid w:val="00F30B86"/>
    <w:rsid w:val="00FB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6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E37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ralysakk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183</Words>
  <Characters>1264</Characters>
  <Application>Microsoft Office Outlook</Application>
  <DocSecurity>0</DocSecurity>
  <Lines>0</Lines>
  <Paragraphs>0</Paragraphs>
  <ScaleCrop>false</ScaleCrop>
  <Company>Home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Szedlák Gábor</dc:creator>
  <cp:keywords/>
  <dc:description/>
  <cp:lastModifiedBy>Béla</cp:lastModifiedBy>
  <cp:revision>2</cp:revision>
  <cp:lastPrinted>2009-10-06T12:58:00Z</cp:lastPrinted>
  <dcterms:created xsi:type="dcterms:W3CDTF">2018-10-02T08:27:00Z</dcterms:created>
  <dcterms:modified xsi:type="dcterms:W3CDTF">2018-10-02T08:27:00Z</dcterms:modified>
</cp:coreProperties>
</file>